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3E4A" w:rsidRPr="00723E4A" w:rsidRDefault="00723E4A" w:rsidP="00723E4A">
      <w:pPr>
        <w:jc w:val="center"/>
        <w:rPr>
          <w:rFonts w:ascii="Times New Roman" w:hAnsi="Times New Roman" w:cs="Times New Roman"/>
          <w:sz w:val="24"/>
          <w:szCs w:val="24"/>
        </w:rPr>
      </w:pPr>
      <w:r w:rsidRPr="00723E4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FF43B8" wp14:editId="4334FEDD">
            <wp:extent cx="447675" cy="457200"/>
            <wp:effectExtent l="19050" t="0" r="9525" b="0"/>
            <wp:docPr id="1" name="Picture 1" descr="C:\Users\8\Desktop\bra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esktop\brand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>GOVT OF ASSAM</w:t>
      </w:r>
    </w:p>
    <w:p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 xml:space="preserve">OFFICE OF THE </w:t>
      </w:r>
      <w:r w:rsidR="00337F05" w:rsidRPr="00723E4A">
        <w:rPr>
          <w:rFonts w:ascii="Times New Roman" w:hAnsi="Times New Roman" w:cs="Times New Roman"/>
          <w:b/>
          <w:sz w:val="24"/>
          <w:szCs w:val="24"/>
        </w:rPr>
        <w:t>PRINCIPAL</w:t>
      </w:r>
      <w:r w:rsidR="00337F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F05" w:rsidRPr="00723E4A">
        <w:rPr>
          <w:rFonts w:ascii="Times New Roman" w:hAnsi="Times New Roman" w:cs="Times New Roman"/>
          <w:b/>
          <w:sz w:val="24"/>
          <w:szCs w:val="24"/>
        </w:rPr>
        <w:t>:</w:t>
      </w:r>
      <w:r w:rsidR="00337F05">
        <w:rPr>
          <w:rFonts w:ascii="Times New Roman" w:hAnsi="Times New Roman" w:cs="Times New Roman"/>
          <w:b/>
          <w:sz w:val="24"/>
          <w:szCs w:val="24"/>
        </w:rPr>
        <w:t>:</w:t>
      </w:r>
      <w:r w:rsidRPr="00723E4A">
        <w:rPr>
          <w:rFonts w:ascii="Times New Roman" w:hAnsi="Times New Roman" w:cs="Times New Roman"/>
          <w:b/>
          <w:sz w:val="24"/>
          <w:szCs w:val="24"/>
        </w:rPr>
        <w:t xml:space="preserve"> BAKSA POLYTECHNIC</w:t>
      </w:r>
    </w:p>
    <w:p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>BELGURI PATHAR</w:t>
      </w:r>
    </w:p>
    <w:p w:rsidR="004E126A" w:rsidRDefault="00723E4A" w:rsidP="004E126A">
      <w:pPr>
        <w:pStyle w:val="NoSpacing"/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  <w:r w:rsidRPr="00723E4A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8" w:history="1">
        <w:r w:rsidRPr="00723E4A">
          <w:rPr>
            <w:rStyle w:val="Hyperlink"/>
            <w:rFonts w:ascii="Times New Roman" w:hAnsi="Times New Roman" w:cs="Times New Roman"/>
            <w:sz w:val="24"/>
            <w:szCs w:val="24"/>
          </w:rPr>
          <w:t>baksapolytechnic@gmail.com</w:t>
        </w:r>
      </w:hyperlink>
    </w:p>
    <w:p w:rsidR="00550D50" w:rsidRPr="00723E4A" w:rsidRDefault="00550D50" w:rsidP="00550D5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Website: </w:t>
      </w:r>
      <w:hyperlink r:id="rId9" w:history="1">
        <w:r w:rsidRPr="00550D50">
          <w:rPr>
            <w:rStyle w:val="Hyperlink"/>
            <w:rFonts w:ascii="Times New Roman" w:hAnsi="Times New Roman" w:cs="Times New Roman"/>
            <w:sz w:val="24"/>
            <w:szCs w:val="24"/>
          </w:rPr>
          <w:t>https://baksapoly.ac.in</w:t>
        </w:r>
      </w:hyperlink>
    </w:p>
    <w:p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723E4A" w:rsidRDefault="00723E4A" w:rsidP="006C222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723E4A">
        <w:rPr>
          <w:rFonts w:ascii="Times New Roman" w:hAnsi="Times New Roman" w:cs="Times New Roman"/>
          <w:sz w:val="24"/>
          <w:szCs w:val="24"/>
        </w:rPr>
        <w:t>Memo No. BKP/</w:t>
      </w:r>
      <w:r w:rsidR="004E126A">
        <w:rPr>
          <w:rFonts w:ascii="Times New Roman" w:hAnsi="Times New Roman" w:cs="Times New Roman"/>
          <w:sz w:val="24"/>
          <w:szCs w:val="24"/>
        </w:rPr>
        <w:t>T&amp;P/2025/</w:t>
      </w:r>
      <w:r w:rsidR="00347DA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9C3C3A">
        <w:rPr>
          <w:rFonts w:ascii="Times New Roman" w:hAnsi="Times New Roman" w:cs="Times New Roman"/>
          <w:sz w:val="24"/>
          <w:szCs w:val="24"/>
        </w:rPr>
        <w:t xml:space="preserve"> </w:t>
      </w:r>
      <w:r w:rsidR="00347DA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80953">
        <w:rPr>
          <w:rFonts w:ascii="Times New Roman" w:hAnsi="Times New Roman" w:cs="Times New Roman"/>
          <w:sz w:val="24"/>
          <w:szCs w:val="24"/>
        </w:rPr>
        <w:t xml:space="preserve">  </w:t>
      </w:r>
      <w:r w:rsidR="006C2225">
        <w:rPr>
          <w:rFonts w:ascii="Times New Roman" w:hAnsi="Times New Roman" w:cs="Times New Roman"/>
          <w:sz w:val="24"/>
          <w:szCs w:val="24"/>
        </w:rPr>
        <w:t xml:space="preserve">     </w:t>
      </w:r>
      <w:r w:rsidR="004E126A">
        <w:rPr>
          <w:rFonts w:ascii="Times New Roman" w:hAnsi="Times New Roman" w:cs="Times New Roman"/>
          <w:sz w:val="24"/>
          <w:szCs w:val="24"/>
        </w:rPr>
        <w:t xml:space="preserve"> </w:t>
      </w:r>
      <w:r w:rsidR="00347DAC">
        <w:rPr>
          <w:rFonts w:ascii="Times New Roman" w:hAnsi="Times New Roman" w:cs="Times New Roman"/>
          <w:sz w:val="24"/>
          <w:szCs w:val="24"/>
        </w:rPr>
        <w:t xml:space="preserve"> </w:t>
      </w:r>
      <w:r w:rsidRPr="00723E4A">
        <w:rPr>
          <w:rFonts w:ascii="Times New Roman" w:hAnsi="Times New Roman" w:cs="Times New Roman"/>
          <w:sz w:val="24"/>
          <w:szCs w:val="24"/>
        </w:rPr>
        <w:t xml:space="preserve"> Dated, </w:t>
      </w:r>
      <w:proofErr w:type="spellStart"/>
      <w:r w:rsidRPr="00723E4A">
        <w:rPr>
          <w:rFonts w:ascii="Times New Roman" w:hAnsi="Times New Roman" w:cs="Times New Roman"/>
          <w:sz w:val="24"/>
          <w:szCs w:val="24"/>
        </w:rPr>
        <w:t>Belguri</w:t>
      </w:r>
      <w:proofErr w:type="spellEnd"/>
      <w:r w:rsidRPr="00723E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3E4A">
        <w:rPr>
          <w:rFonts w:ascii="Times New Roman" w:hAnsi="Times New Roman" w:cs="Times New Roman"/>
          <w:sz w:val="24"/>
          <w:szCs w:val="24"/>
        </w:rPr>
        <w:t>Pathar</w:t>
      </w:r>
      <w:proofErr w:type="spellEnd"/>
      <w:r w:rsidRPr="00723E4A">
        <w:rPr>
          <w:rFonts w:ascii="Times New Roman" w:hAnsi="Times New Roman" w:cs="Times New Roman"/>
          <w:sz w:val="24"/>
          <w:szCs w:val="24"/>
        </w:rPr>
        <w:t xml:space="preserve">, the </w:t>
      </w:r>
      <w:r w:rsidR="00A80953">
        <w:rPr>
          <w:rFonts w:ascii="Times New Roman" w:hAnsi="Times New Roman" w:cs="Times New Roman"/>
          <w:sz w:val="24"/>
          <w:szCs w:val="24"/>
        </w:rPr>
        <w:t>1</w:t>
      </w:r>
      <w:r w:rsidR="004E126A">
        <w:rPr>
          <w:rFonts w:ascii="Times New Roman" w:hAnsi="Times New Roman" w:cs="Times New Roman"/>
          <w:sz w:val="24"/>
          <w:szCs w:val="24"/>
        </w:rPr>
        <w:t>6</w:t>
      </w:r>
      <w:r w:rsidR="00A80953" w:rsidRPr="00A8095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A80953">
        <w:rPr>
          <w:rFonts w:ascii="Times New Roman" w:hAnsi="Times New Roman" w:cs="Times New Roman"/>
          <w:sz w:val="24"/>
          <w:szCs w:val="24"/>
        </w:rPr>
        <w:t xml:space="preserve"> May,</w:t>
      </w:r>
      <w:r w:rsidRPr="00723E4A">
        <w:rPr>
          <w:rFonts w:ascii="Times New Roman" w:hAnsi="Times New Roman" w:cs="Times New Roman"/>
          <w:sz w:val="24"/>
          <w:szCs w:val="24"/>
        </w:rPr>
        <w:t xml:space="preserve"> 2025</w:t>
      </w:r>
    </w:p>
    <w:p w:rsidR="00C3310E" w:rsidRPr="00C3310E" w:rsidRDefault="00C3310E" w:rsidP="00C3310E">
      <w:pPr>
        <w:pStyle w:val="NoSpacing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C3310E" w:rsidRDefault="004E126A" w:rsidP="008F22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To,</w:t>
      </w:r>
    </w:p>
    <w:p w:rsidR="004E126A" w:rsidRDefault="008F2249" w:rsidP="008F2249">
      <w:p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E126A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Chief Engineer,</w:t>
      </w:r>
    </w:p>
    <w:p w:rsidR="008F2249" w:rsidRDefault="008F2249" w:rsidP="008F2249">
      <w:p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XYZ Company Pvt Ltd,</w:t>
      </w:r>
    </w:p>
    <w:p w:rsidR="008F2249" w:rsidRDefault="008F2249" w:rsidP="008F2249">
      <w:p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ABC, Assam – 781xxx</w:t>
      </w:r>
    </w:p>
    <w:p w:rsidR="008F2249" w:rsidRDefault="008F2249" w:rsidP="008F2249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8F2249" w:rsidRDefault="008F2249" w:rsidP="008F22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Sub: Application for Summer Internship of 4</w:t>
      </w:r>
      <w:r w:rsidRPr="008F224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semester Chemical Engineering students of</w:t>
      </w:r>
    </w:p>
    <w:p w:rsidR="008F2249" w:rsidRDefault="008F2249" w:rsidP="008F22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Baksa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Polytechnic</w:t>
      </w:r>
    </w:p>
    <w:p w:rsidR="008F2249" w:rsidRDefault="008F2249" w:rsidP="008F22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E126A" w:rsidRDefault="008F2249" w:rsidP="00C33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Sir/Madam,</w:t>
      </w:r>
    </w:p>
    <w:p w:rsidR="008F2249" w:rsidRDefault="008F2249" w:rsidP="00FC72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have the honour to </w:t>
      </w:r>
      <w:r w:rsidR="009A2A2D">
        <w:rPr>
          <w:rFonts w:ascii="Times New Roman" w:hAnsi="Times New Roman" w:cs="Times New Roman"/>
          <w:sz w:val="24"/>
          <w:szCs w:val="24"/>
        </w:rPr>
        <w:t>inform you that the 4</w:t>
      </w:r>
      <w:r w:rsidR="009A2A2D" w:rsidRPr="009A2A2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9A2A2D">
        <w:rPr>
          <w:rFonts w:ascii="Times New Roman" w:hAnsi="Times New Roman" w:cs="Times New Roman"/>
          <w:sz w:val="24"/>
          <w:szCs w:val="24"/>
        </w:rPr>
        <w:t xml:space="preserve"> semester students (list of </w:t>
      </w:r>
      <w:r w:rsidR="009A2A2D" w:rsidRPr="006C2225">
        <w:rPr>
          <w:rFonts w:ascii="Times New Roman" w:hAnsi="Times New Roman" w:cs="Times New Roman"/>
          <w:b/>
          <w:sz w:val="24"/>
          <w:szCs w:val="24"/>
        </w:rPr>
        <w:t>9 students</w:t>
      </w:r>
      <w:r w:rsidR="009A2A2D">
        <w:rPr>
          <w:rFonts w:ascii="Times New Roman" w:hAnsi="Times New Roman" w:cs="Times New Roman"/>
          <w:sz w:val="24"/>
          <w:szCs w:val="24"/>
        </w:rPr>
        <w:t xml:space="preserve"> enclosed) of Chemical Engineering Department of </w:t>
      </w:r>
      <w:proofErr w:type="spellStart"/>
      <w:r w:rsidR="009A2A2D">
        <w:rPr>
          <w:rFonts w:ascii="Times New Roman" w:hAnsi="Times New Roman" w:cs="Times New Roman"/>
          <w:sz w:val="24"/>
          <w:szCs w:val="24"/>
        </w:rPr>
        <w:t>Baksa</w:t>
      </w:r>
      <w:proofErr w:type="spellEnd"/>
      <w:r w:rsidR="009A2A2D">
        <w:rPr>
          <w:rFonts w:ascii="Times New Roman" w:hAnsi="Times New Roman" w:cs="Times New Roman"/>
          <w:sz w:val="24"/>
          <w:szCs w:val="24"/>
        </w:rPr>
        <w:t xml:space="preserve"> Polytechnic, would like to undergo Summer Internship in your esteemed institution during the summer break</w:t>
      </w:r>
      <w:r w:rsidR="006C22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2225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="006C2225">
        <w:rPr>
          <w:rFonts w:ascii="Times New Roman" w:hAnsi="Times New Roman" w:cs="Times New Roman"/>
          <w:sz w:val="24"/>
          <w:szCs w:val="24"/>
        </w:rPr>
        <w:t xml:space="preserve"> from </w:t>
      </w:r>
      <w:r w:rsidR="006C2225" w:rsidRPr="006C2225">
        <w:rPr>
          <w:rFonts w:ascii="Times New Roman" w:hAnsi="Times New Roman" w:cs="Times New Roman"/>
          <w:b/>
          <w:sz w:val="24"/>
          <w:szCs w:val="24"/>
        </w:rPr>
        <w:t>23/06/2025</w:t>
      </w:r>
      <w:r w:rsidR="006C2225">
        <w:rPr>
          <w:rFonts w:ascii="Times New Roman" w:hAnsi="Times New Roman" w:cs="Times New Roman"/>
          <w:sz w:val="24"/>
          <w:szCs w:val="24"/>
        </w:rPr>
        <w:t xml:space="preserve"> to </w:t>
      </w:r>
      <w:r w:rsidR="006C2225" w:rsidRPr="006C2225">
        <w:rPr>
          <w:rFonts w:ascii="Times New Roman" w:hAnsi="Times New Roman" w:cs="Times New Roman"/>
          <w:b/>
          <w:sz w:val="24"/>
          <w:szCs w:val="24"/>
        </w:rPr>
        <w:t>10/07/2025</w:t>
      </w:r>
      <w:r w:rsidR="009A2A2D">
        <w:rPr>
          <w:rFonts w:ascii="Times New Roman" w:hAnsi="Times New Roman" w:cs="Times New Roman"/>
          <w:sz w:val="24"/>
          <w:szCs w:val="24"/>
        </w:rPr>
        <w:t>.</w:t>
      </w:r>
    </w:p>
    <w:p w:rsidR="004E126A" w:rsidRDefault="009A2A2D" w:rsidP="00C331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C2225">
        <w:rPr>
          <w:rFonts w:ascii="Times New Roman" w:hAnsi="Times New Roman" w:cs="Times New Roman"/>
          <w:sz w:val="24"/>
          <w:szCs w:val="24"/>
        </w:rPr>
        <w:t>I kindly request you to consider offering summer internship opportunity to our students.</w:t>
      </w:r>
      <w:r w:rsidR="00FC7286">
        <w:rPr>
          <w:rFonts w:ascii="Times New Roman" w:hAnsi="Times New Roman" w:cs="Times New Roman"/>
          <w:sz w:val="24"/>
          <w:szCs w:val="24"/>
        </w:rPr>
        <w:t xml:space="preserve"> I look forward to a positive response from you. Thanking You.</w:t>
      </w:r>
    </w:p>
    <w:p w:rsidR="00FC7286" w:rsidRDefault="00FC7286" w:rsidP="00C331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07E" w:rsidRDefault="004E126A" w:rsidP="004E126A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Yours Sincerely</w:t>
      </w:r>
    </w:p>
    <w:p w:rsidR="004E126A" w:rsidRDefault="004E126A" w:rsidP="004E126A">
      <w:pPr>
        <w:spacing w:after="0"/>
        <w:ind w:left="10080"/>
        <w:jc w:val="center"/>
        <w:rPr>
          <w:rFonts w:ascii="Times New Roman" w:hAnsi="Times New Roman" w:cs="Times New Roman"/>
          <w:sz w:val="24"/>
          <w:szCs w:val="24"/>
        </w:rPr>
      </w:pPr>
    </w:p>
    <w:p w:rsidR="00FC7286" w:rsidRDefault="00FC7286" w:rsidP="004E126A">
      <w:pPr>
        <w:spacing w:after="0"/>
        <w:ind w:left="1008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E126A" w:rsidRDefault="004E126A" w:rsidP="004E126A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Training &amp; Placement Officer</w:t>
      </w:r>
    </w:p>
    <w:p w:rsidR="004E126A" w:rsidRDefault="00EC20B1" w:rsidP="004E126A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23E4A">
        <w:rPr>
          <w:rFonts w:ascii="Times New Roman" w:hAnsi="Times New Roman" w:cs="Times New Roman"/>
          <w:sz w:val="24"/>
          <w:szCs w:val="24"/>
        </w:rPr>
        <w:t>Baksa</w:t>
      </w:r>
      <w:proofErr w:type="spellEnd"/>
      <w:r w:rsidRPr="00723E4A">
        <w:rPr>
          <w:rFonts w:ascii="Times New Roman" w:hAnsi="Times New Roman" w:cs="Times New Roman"/>
          <w:sz w:val="24"/>
          <w:szCs w:val="24"/>
        </w:rPr>
        <w:t xml:space="preserve"> Polytechnic</w:t>
      </w:r>
    </w:p>
    <w:p w:rsidR="004E126A" w:rsidRDefault="004E126A" w:rsidP="004E126A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 tpo.baksapolytechnic@gmail.com</w:t>
      </w:r>
    </w:p>
    <w:p w:rsidR="00723E4A" w:rsidRDefault="00723E4A" w:rsidP="004E126A">
      <w:pPr>
        <w:spacing w:after="0"/>
        <w:ind w:left="6480"/>
        <w:rPr>
          <w:rFonts w:ascii="Times New Roman" w:hAnsi="Times New Roman" w:cs="Times New Roman"/>
          <w:sz w:val="24"/>
          <w:szCs w:val="24"/>
        </w:rPr>
      </w:pPr>
    </w:p>
    <w:p w:rsidR="00031EBD" w:rsidRDefault="00031EBD" w:rsidP="00031EB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83670" w:rsidRPr="00031EBD" w:rsidRDefault="00483670" w:rsidP="006C2225">
      <w:pPr>
        <w:pStyle w:val="NoSpacing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723E4A">
        <w:rPr>
          <w:rFonts w:ascii="Times New Roman" w:hAnsi="Times New Roman" w:cs="Times New Roman"/>
          <w:sz w:val="24"/>
          <w:szCs w:val="24"/>
        </w:rPr>
        <w:t>Memo No. BKP/</w:t>
      </w:r>
      <w:r w:rsidR="006C2225">
        <w:rPr>
          <w:rFonts w:ascii="Times New Roman" w:hAnsi="Times New Roman" w:cs="Times New Roman"/>
          <w:sz w:val="24"/>
          <w:szCs w:val="24"/>
        </w:rPr>
        <w:t xml:space="preserve">T&amp;P/2025       </w:t>
      </w:r>
      <w:r w:rsidR="00347DAC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6C2225">
        <w:rPr>
          <w:rFonts w:ascii="Times New Roman" w:hAnsi="Times New Roman" w:cs="Times New Roman"/>
          <w:sz w:val="24"/>
          <w:szCs w:val="24"/>
        </w:rPr>
        <w:t xml:space="preserve">   </w:t>
      </w:r>
      <w:r w:rsidR="00347DAC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23E4A">
        <w:rPr>
          <w:rFonts w:ascii="Times New Roman" w:hAnsi="Times New Roman" w:cs="Times New Roman"/>
          <w:sz w:val="24"/>
          <w:szCs w:val="24"/>
        </w:rPr>
        <w:t xml:space="preserve"> Dated, </w:t>
      </w:r>
      <w:proofErr w:type="spellStart"/>
      <w:r w:rsidRPr="00723E4A">
        <w:rPr>
          <w:rFonts w:ascii="Times New Roman" w:hAnsi="Times New Roman" w:cs="Times New Roman"/>
          <w:sz w:val="24"/>
          <w:szCs w:val="24"/>
        </w:rPr>
        <w:t>Belguri</w:t>
      </w:r>
      <w:proofErr w:type="spellEnd"/>
      <w:r w:rsidRPr="00723E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3E4A">
        <w:rPr>
          <w:rFonts w:ascii="Times New Roman" w:hAnsi="Times New Roman" w:cs="Times New Roman"/>
          <w:sz w:val="24"/>
          <w:szCs w:val="24"/>
        </w:rPr>
        <w:t>Pathar</w:t>
      </w:r>
      <w:proofErr w:type="spellEnd"/>
      <w:r w:rsidRPr="00723E4A">
        <w:rPr>
          <w:rFonts w:ascii="Times New Roman" w:hAnsi="Times New Roman" w:cs="Times New Roman"/>
          <w:sz w:val="24"/>
          <w:szCs w:val="24"/>
        </w:rPr>
        <w:t xml:space="preserve">, the </w:t>
      </w:r>
      <w:r w:rsidR="006C2225">
        <w:rPr>
          <w:rFonts w:ascii="Times New Roman" w:hAnsi="Times New Roman" w:cs="Times New Roman"/>
          <w:sz w:val="24"/>
          <w:szCs w:val="24"/>
        </w:rPr>
        <w:t>1</w:t>
      </w:r>
      <w:r w:rsidR="00DB2F4E">
        <w:rPr>
          <w:rFonts w:ascii="Times New Roman" w:hAnsi="Times New Roman" w:cs="Times New Roman"/>
          <w:sz w:val="24"/>
          <w:szCs w:val="24"/>
        </w:rPr>
        <w:t>6</w:t>
      </w:r>
      <w:r w:rsidRPr="00723E4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723E4A">
        <w:rPr>
          <w:rFonts w:ascii="Times New Roman" w:hAnsi="Times New Roman" w:cs="Times New Roman"/>
          <w:sz w:val="24"/>
          <w:szCs w:val="24"/>
        </w:rPr>
        <w:t xml:space="preserve"> </w:t>
      </w:r>
      <w:r w:rsidR="00DB2F4E">
        <w:rPr>
          <w:rFonts w:ascii="Times New Roman" w:hAnsi="Times New Roman" w:cs="Times New Roman"/>
          <w:sz w:val="24"/>
          <w:szCs w:val="24"/>
        </w:rPr>
        <w:t>May</w:t>
      </w:r>
      <w:r w:rsidRPr="00723E4A">
        <w:rPr>
          <w:rFonts w:ascii="Times New Roman" w:hAnsi="Times New Roman" w:cs="Times New Roman"/>
          <w:sz w:val="24"/>
          <w:szCs w:val="24"/>
        </w:rPr>
        <w:t xml:space="preserve"> 2025</w:t>
      </w:r>
    </w:p>
    <w:p w:rsidR="00031EBD" w:rsidRDefault="00031EBD" w:rsidP="00723E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47DAC" w:rsidRPr="00723E4A" w:rsidRDefault="00723E4A" w:rsidP="00723E4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Copy to: </w:t>
      </w:r>
      <w:r w:rsidR="00550D50">
        <w:rPr>
          <w:rFonts w:ascii="Times New Roman" w:hAnsi="Times New Roman" w:cs="Times New Roman"/>
          <w:sz w:val="24"/>
          <w:szCs w:val="24"/>
        </w:rPr>
        <w:t>1</w:t>
      </w:r>
      <w:r w:rsidR="00C3310E">
        <w:rPr>
          <w:rFonts w:ascii="Times New Roman" w:hAnsi="Times New Roman" w:cs="Times New Roman"/>
          <w:sz w:val="24"/>
          <w:szCs w:val="24"/>
        </w:rPr>
        <w:t xml:space="preserve">. </w:t>
      </w:r>
      <w:r w:rsidR="009A2A2D">
        <w:rPr>
          <w:rFonts w:ascii="Times New Roman" w:hAnsi="Times New Roman" w:cs="Times New Roman"/>
          <w:sz w:val="24"/>
          <w:szCs w:val="24"/>
        </w:rPr>
        <w:t>T&amp;P Office Copy</w:t>
      </w:r>
    </w:p>
    <w:p w:rsidR="00FC7286" w:rsidRDefault="00FC7286" w:rsidP="006C2225">
      <w:pPr>
        <w:spacing w:after="0"/>
        <w:ind w:left="10080"/>
        <w:jc w:val="center"/>
        <w:rPr>
          <w:rFonts w:ascii="Times New Roman" w:hAnsi="Times New Roman" w:cs="Times New Roman"/>
          <w:sz w:val="24"/>
          <w:szCs w:val="24"/>
        </w:rPr>
      </w:pPr>
    </w:p>
    <w:p w:rsidR="008D6F7B" w:rsidRDefault="008D6F7B" w:rsidP="006C2225">
      <w:pPr>
        <w:spacing w:after="0"/>
        <w:ind w:left="10080"/>
        <w:jc w:val="center"/>
        <w:rPr>
          <w:rFonts w:ascii="Times New Roman" w:hAnsi="Times New Roman" w:cs="Times New Roman"/>
          <w:sz w:val="24"/>
          <w:szCs w:val="24"/>
        </w:rPr>
      </w:pPr>
    </w:p>
    <w:p w:rsidR="008D6F7B" w:rsidRDefault="008D6F7B" w:rsidP="006C2225">
      <w:pPr>
        <w:spacing w:after="0"/>
        <w:ind w:left="10080"/>
        <w:jc w:val="center"/>
        <w:rPr>
          <w:rFonts w:ascii="Times New Roman" w:hAnsi="Times New Roman" w:cs="Times New Roman"/>
          <w:sz w:val="24"/>
          <w:szCs w:val="24"/>
        </w:rPr>
      </w:pPr>
    </w:p>
    <w:p w:rsidR="006C2225" w:rsidRDefault="006C2225" w:rsidP="006C2225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Training &amp; Placement Officer</w:t>
      </w:r>
    </w:p>
    <w:p w:rsidR="006C2225" w:rsidRDefault="006C2225" w:rsidP="006C2225">
      <w:pPr>
        <w:spacing w:after="0"/>
        <w:ind w:left="432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23E4A">
        <w:rPr>
          <w:rFonts w:ascii="Times New Roman" w:hAnsi="Times New Roman" w:cs="Times New Roman"/>
          <w:sz w:val="24"/>
          <w:szCs w:val="24"/>
        </w:rPr>
        <w:t>Baksa</w:t>
      </w:r>
      <w:proofErr w:type="spellEnd"/>
      <w:r w:rsidRPr="00723E4A">
        <w:rPr>
          <w:rFonts w:ascii="Times New Roman" w:hAnsi="Times New Roman" w:cs="Times New Roman"/>
          <w:sz w:val="24"/>
          <w:szCs w:val="24"/>
        </w:rPr>
        <w:t xml:space="preserve"> Polytechnic</w:t>
      </w:r>
    </w:p>
    <w:p w:rsidR="006C2225" w:rsidRPr="00723E4A" w:rsidRDefault="006C2225" w:rsidP="006C222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6C2225" w:rsidRPr="00723E4A" w:rsidSect="00C3310E">
      <w:pgSz w:w="11906" w:h="16838" w:code="9"/>
      <w:pgMar w:top="907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7969" w:rsidRDefault="00947969" w:rsidP="001F3A43">
      <w:pPr>
        <w:spacing w:after="0" w:line="240" w:lineRule="auto"/>
      </w:pPr>
      <w:r>
        <w:separator/>
      </w:r>
    </w:p>
  </w:endnote>
  <w:endnote w:type="continuationSeparator" w:id="0">
    <w:p w:rsidR="00947969" w:rsidRDefault="00947969" w:rsidP="001F3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7969" w:rsidRDefault="00947969" w:rsidP="001F3A43">
      <w:pPr>
        <w:spacing w:after="0" w:line="240" w:lineRule="auto"/>
      </w:pPr>
      <w:r>
        <w:separator/>
      </w:r>
    </w:p>
  </w:footnote>
  <w:footnote w:type="continuationSeparator" w:id="0">
    <w:p w:rsidR="00947969" w:rsidRDefault="00947969" w:rsidP="001F3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D0D8A"/>
    <w:multiLevelType w:val="hybridMultilevel"/>
    <w:tmpl w:val="52CE1C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A4B03"/>
    <w:multiLevelType w:val="hybridMultilevel"/>
    <w:tmpl w:val="1DC0C1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C27B7"/>
    <w:multiLevelType w:val="hybridMultilevel"/>
    <w:tmpl w:val="BC0A44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1F24D5"/>
    <w:multiLevelType w:val="hybridMultilevel"/>
    <w:tmpl w:val="E1D4394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05C93"/>
    <w:multiLevelType w:val="hybridMultilevel"/>
    <w:tmpl w:val="FF9809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E45567"/>
    <w:multiLevelType w:val="hybridMultilevel"/>
    <w:tmpl w:val="9AF400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E8743A"/>
    <w:multiLevelType w:val="hybridMultilevel"/>
    <w:tmpl w:val="EAC427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855946"/>
    <w:multiLevelType w:val="hybridMultilevel"/>
    <w:tmpl w:val="C53E66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A93644"/>
    <w:multiLevelType w:val="hybridMultilevel"/>
    <w:tmpl w:val="30D6CD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C7128E"/>
    <w:multiLevelType w:val="hybridMultilevel"/>
    <w:tmpl w:val="B03675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7278AE"/>
    <w:multiLevelType w:val="hybridMultilevel"/>
    <w:tmpl w:val="50B21AC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8"/>
  </w:num>
  <w:num w:numId="7">
    <w:abstractNumId w:val="7"/>
  </w:num>
  <w:num w:numId="8">
    <w:abstractNumId w:val="9"/>
  </w:num>
  <w:num w:numId="9">
    <w:abstractNumId w:val="3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D0A"/>
    <w:rsid w:val="00031EBD"/>
    <w:rsid w:val="00053D67"/>
    <w:rsid w:val="00064435"/>
    <w:rsid w:val="0008193D"/>
    <w:rsid w:val="00082ADF"/>
    <w:rsid w:val="000D2348"/>
    <w:rsid w:val="00161C5E"/>
    <w:rsid w:val="0016530F"/>
    <w:rsid w:val="001C3857"/>
    <w:rsid w:val="001E6C64"/>
    <w:rsid w:val="001F1D0A"/>
    <w:rsid w:val="001F3A43"/>
    <w:rsid w:val="00282AA6"/>
    <w:rsid w:val="00337F05"/>
    <w:rsid w:val="00347DAC"/>
    <w:rsid w:val="004462D3"/>
    <w:rsid w:val="00465598"/>
    <w:rsid w:val="00483670"/>
    <w:rsid w:val="004B1813"/>
    <w:rsid w:val="004E126A"/>
    <w:rsid w:val="00550D50"/>
    <w:rsid w:val="005605F6"/>
    <w:rsid w:val="005F064A"/>
    <w:rsid w:val="006331AE"/>
    <w:rsid w:val="00673985"/>
    <w:rsid w:val="00680339"/>
    <w:rsid w:val="006812C3"/>
    <w:rsid w:val="006A221A"/>
    <w:rsid w:val="006A3952"/>
    <w:rsid w:val="006C2225"/>
    <w:rsid w:val="00721ACE"/>
    <w:rsid w:val="00723E4A"/>
    <w:rsid w:val="00727EC2"/>
    <w:rsid w:val="0074762F"/>
    <w:rsid w:val="007D1CA4"/>
    <w:rsid w:val="00885283"/>
    <w:rsid w:val="008B33D2"/>
    <w:rsid w:val="008D6F7B"/>
    <w:rsid w:val="008F2249"/>
    <w:rsid w:val="00933928"/>
    <w:rsid w:val="00947969"/>
    <w:rsid w:val="00985E9F"/>
    <w:rsid w:val="00987517"/>
    <w:rsid w:val="009A2A2D"/>
    <w:rsid w:val="009C3C3A"/>
    <w:rsid w:val="009E4BA6"/>
    <w:rsid w:val="009E53D5"/>
    <w:rsid w:val="009F07A1"/>
    <w:rsid w:val="00A80953"/>
    <w:rsid w:val="00AF6229"/>
    <w:rsid w:val="00B708E9"/>
    <w:rsid w:val="00BA1FC6"/>
    <w:rsid w:val="00BC3A04"/>
    <w:rsid w:val="00C21A71"/>
    <w:rsid w:val="00C26062"/>
    <w:rsid w:val="00C31530"/>
    <w:rsid w:val="00C3310E"/>
    <w:rsid w:val="00C33C08"/>
    <w:rsid w:val="00C40516"/>
    <w:rsid w:val="00C524CD"/>
    <w:rsid w:val="00C5276C"/>
    <w:rsid w:val="00CF5659"/>
    <w:rsid w:val="00D1307E"/>
    <w:rsid w:val="00D513CB"/>
    <w:rsid w:val="00D603FE"/>
    <w:rsid w:val="00DA2D38"/>
    <w:rsid w:val="00DB2F4E"/>
    <w:rsid w:val="00DB7476"/>
    <w:rsid w:val="00E2032E"/>
    <w:rsid w:val="00EC1468"/>
    <w:rsid w:val="00EC20B1"/>
    <w:rsid w:val="00ED365A"/>
    <w:rsid w:val="00F12C3B"/>
    <w:rsid w:val="00F8218F"/>
    <w:rsid w:val="00FC7286"/>
    <w:rsid w:val="00FE3DAC"/>
    <w:rsid w:val="00FE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690FE"/>
  <w15:chartTrackingRefBased/>
  <w15:docId w15:val="{C73572DA-7EF4-421E-A78D-BF6AB8DD3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3A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A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A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A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A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A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A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A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A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A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A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A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A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A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A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A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A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A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A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A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A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A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A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A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A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A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A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A0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82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23E4A"/>
    <w:pPr>
      <w:spacing w:after="0" w:line="240" w:lineRule="auto"/>
    </w:pPr>
    <w:rPr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723E4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3A43"/>
  </w:style>
  <w:style w:type="paragraph" w:styleId="Footer">
    <w:name w:val="footer"/>
    <w:basedOn w:val="Normal"/>
    <w:link w:val="FooterChar"/>
    <w:uiPriority w:val="99"/>
    <w:unhideWhenUsed/>
    <w:rsid w:val="001F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3A43"/>
  </w:style>
  <w:style w:type="character" w:styleId="UnresolvedMention">
    <w:name w:val="Unresolved Mention"/>
    <w:basedOn w:val="DefaultParagraphFont"/>
    <w:uiPriority w:val="99"/>
    <w:semiHidden/>
    <w:unhideWhenUsed/>
    <w:rsid w:val="00550D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50D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ksapolytechnic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aksapoly.ac.in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Notices\Road%20Safety%20Awareness%20progra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Road Safety Awareness program</Template>
  <TotalTime>48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2025-05-16T04:30:00Z</dcterms:created>
  <dcterms:modified xsi:type="dcterms:W3CDTF">2025-10-30T04:39:00Z</dcterms:modified>
</cp:coreProperties>
</file>